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49AA9" w14:textId="0910C407" w:rsidR="00C81194" w:rsidRPr="008B2CCC" w:rsidRDefault="00320066" w:rsidP="00C81194">
      <w:r w:rsidRPr="008B2CCC">
        <w:t>Dear parents/carers,</w:t>
      </w:r>
    </w:p>
    <w:p w14:paraId="5DC294B7" w14:textId="46263CC6" w:rsidR="000C47EA" w:rsidRPr="008B2CCC" w:rsidRDefault="00320066" w:rsidP="000C47EA">
      <w:r w:rsidRPr="008B2CCC">
        <w:t xml:space="preserve">Please see </w:t>
      </w:r>
      <w:r w:rsidR="00101DD5">
        <w:t>below details for September 2024</w:t>
      </w:r>
      <w:r w:rsidRPr="008B2CCC">
        <w:t xml:space="preserve">. Children from years </w:t>
      </w:r>
      <w:r w:rsidR="00101DD5">
        <w:t>reception-yr6</w:t>
      </w:r>
      <w:r w:rsidRPr="008B2CCC">
        <w:t xml:space="preserve"> will return to school on Tuesday </w:t>
      </w:r>
      <w:r w:rsidR="00101DD5">
        <w:t>3</w:t>
      </w:r>
      <w:r w:rsidR="00101DD5" w:rsidRPr="00101DD5">
        <w:rPr>
          <w:vertAlign w:val="superscript"/>
        </w:rPr>
        <w:t>rd</w:t>
      </w:r>
      <w:r w:rsidR="00101DD5">
        <w:t xml:space="preserve"> September. </w:t>
      </w:r>
      <w:r w:rsidRPr="008B2CCC">
        <w:t xml:space="preserve"> </w:t>
      </w:r>
      <w:r w:rsidR="00101DD5">
        <w:t>The Duckling Class return on Wednesday 4</w:t>
      </w:r>
      <w:r w:rsidR="00101DD5" w:rsidRPr="00101DD5">
        <w:rPr>
          <w:vertAlign w:val="superscript"/>
        </w:rPr>
        <w:t>th</w:t>
      </w:r>
      <w:r w:rsidR="00101DD5">
        <w:t xml:space="preserve"> September. This year our classes are named after </w:t>
      </w:r>
      <w:r w:rsidR="001E4CCF">
        <w:t xml:space="preserve">famous </w:t>
      </w:r>
      <w:r w:rsidR="00101DD5">
        <w:t xml:space="preserve">artists. </w:t>
      </w:r>
      <w:r w:rsidR="000C47EA" w:rsidRPr="008B2CCC">
        <w:t>Have a wonderful summer</w:t>
      </w:r>
      <w:r w:rsidR="000C47EA">
        <w:t xml:space="preserve">.  </w:t>
      </w:r>
      <w:r w:rsidR="000C47EA" w:rsidRPr="000C47EA">
        <w:rPr>
          <w:rFonts w:ascii="Dancing Script" w:hAnsi="Dancing Script"/>
          <w:sz w:val="28"/>
        </w:rPr>
        <w:t xml:space="preserve"> Mrs Simmons</w:t>
      </w:r>
    </w:p>
    <w:tbl>
      <w:tblPr>
        <w:tblStyle w:val="TableGrid"/>
        <w:tblW w:w="10768" w:type="dxa"/>
        <w:tblLook w:val="04A0" w:firstRow="1" w:lastRow="0" w:firstColumn="1" w:lastColumn="0" w:noHBand="0" w:noVBand="1"/>
      </w:tblPr>
      <w:tblGrid>
        <w:gridCol w:w="1271"/>
        <w:gridCol w:w="1701"/>
        <w:gridCol w:w="2268"/>
        <w:gridCol w:w="2268"/>
        <w:gridCol w:w="3260"/>
      </w:tblGrid>
      <w:tr w:rsidR="00366294" w:rsidRPr="008B2CCC" w14:paraId="3FF2CFE7" w14:textId="77777777" w:rsidTr="000C47EA">
        <w:tc>
          <w:tcPr>
            <w:tcW w:w="1271" w:type="dxa"/>
          </w:tcPr>
          <w:p w14:paraId="2BF87CC4" w14:textId="2FC83946" w:rsidR="00366294" w:rsidRPr="008B2CCC" w:rsidRDefault="00366294" w:rsidP="008B2CCC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B2CCC">
              <w:rPr>
                <w:sz w:val="20"/>
                <w:szCs w:val="20"/>
              </w:rPr>
              <w:t>Year Group</w:t>
            </w:r>
          </w:p>
        </w:tc>
        <w:tc>
          <w:tcPr>
            <w:tcW w:w="1701" w:type="dxa"/>
          </w:tcPr>
          <w:p w14:paraId="76D738E7" w14:textId="0F4C29CF" w:rsidR="00366294" w:rsidRPr="008B2CCC" w:rsidRDefault="00366294" w:rsidP="008B2CCC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B2CCC">
              <w:rPr>
                <w:sz w:val="20"/>
                <w:szCs w:val="20"/>
              </w:rPr>
              <w:t>Class Name</w:t>
            </w:r>
          </w:p>
        </w:tc>
        <w:tc>
          <w:tcPr>
            <w:tcW w:w="2268" w:type="dxa"/>
          </w:tcPr>
          <w:p w14:paraId="39AEDD9F" w14:textId="77ECA16B" w:rsidR="00366294" w:rsidRPr="008B2CCC" w:rsidRDefault="00366294" w:rsidP="008B2CCC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B2CCC">
              <w:rPr>
                <w:sz w:val="20"/>
                <w:szCs w:val="20"/>
              </w:rPr>
              <w:t>Teacher</w:t>
            </w:r>
          </w:p>
        </w:tc>
        <w:tc>
          <w:tcPr>
            <w:tcW w:w="2268" w:type="dxa"/>
          </w:tcPr>
          <w:p w14:paraId="71EDA886" w14:textId="0C17F679" w:rsidR="00366294" w:rsidRPr="008B2CCC" w:rsidRDefault="00366294" w:rsidP="008B2CCC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Gates open/close</w:t>
            </w:r>
          </w:p>
        </w:tc>
        <w:tc>
          <w:tcPr>
            <w:tcW w:w="3260" w:type="dxa"/>
          </w:tcPr>
          <w:p w14:paraId="0478DF3A" w14:textId="5CC300D7" w:rsidR="00366294" w:rsidRPr="008B2CCC" w:rsidRDefault="00366294" w:rsidP="008B2CCC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B2CCC">
              <w:rPr>
                <w:sz w:val="20"/>
                <w:szCs w:val="20"/>
              </w:rPr>
              <w:t>Start/end time</w:t>
            </w:r>
          </w:p>
        </w:tc>
      </w:tr>
      <w:tr w:rsidR="00366294" w:rsidRPr="008B2CCC" w14:paraId="5B0E8E22" w14:textId="77777777" w:rsidTr="000C47EA">
        <w:tc>
          <w:tcPr>
            <w:tcW w:w="1271" w:type="dxa"/>
            <w:vAlign w:val="center"/>
          </w:tcPr>
          <w:p w14:paraId="30A7EAAB" w14:textId="77777777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B2CCC">
              <w:rPr>
                <w:sz w:val="20"/>
                <w:szCs w:val="20"/>
              </w:rPr>
              <w:t>Nursery</w:t>
            </w:r>
          </w:p>
          <w:p w14:paraId="611E9D58" w14:textId="22296E88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B2CCC">
              <w:rPr>
                <w:sz w:val="20"/>
                <w:szCs w:val="20"/>
              </w:rPr>
              <w:t>(F1)</w:t>
            </w:r>
          </w:p>
        </w:tc>
        <w:tc>
          <w:tcPr>
            <w:tcW w:w="1701" w:type="dxa"/>
            <w:vAlign w:val="center"/>
          </w:tcPr>
          <w:p w14:paraId="6E871D4C" w14:textId="1439BFF2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B2CCC">
              <w:rPr>
                <w:sz w:val="20"/>
                <w:szCs w:val="20"/>
              </w:rPr>
              <w:t>Duckling Class</w:t>
            </w:r>
          </w:p>
        </w:tc>
        <w:tc>
          <w:tcPr>
            <w:tcW w:w="2268" w:type="dxa"/>
            <w:vAlign w:val="center"/>
          </w:tcPr>
          <w:p w14:paraId="507BCEC4" w14:textId="2681B410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Miss Turner</w:t>
            </w:r>
          </w:p>
        </w:tc>
        <w:tc>
          <w:tcPr>
            <w:tcW w:w="2268" w:type="dxa"/>
            <w:vAlign w:val="center"/>
          </w:tcPr>
          <w:p w14:paraId="15D72088" w14:textId="1312952E" w:rsidR="00366294" w:rsidRPr="00366294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66294">
              <w:rPr>
                <w:sz w:val="20"/>
                <w:szCs w:val="20"/>
              </w:rPr>
              <w:t>Gates open 8.40 -8.55am</w:t>
            </w:r>
          </w:p>
          <w:p w14:paraId="7F2F39FB" w14:textId="344BB5F9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66294">
              <w:rPr>
                <w:sz w:val="20"/>
                <w:szCs w:val="20"/>
              </w:rPr>
              <w:t>G</w:t>
            </w:r>
            <w:r w:rsidRPr="00366294">
              <w:rPr>
                <w:sz w:val="20"/>
                <w:szCs w:val="20"/>
              </w:rPr>
              <w:t>ates open from 3.15</w:t>
            </w:r>
            <w:r w:rsidRPr="00366294">
              <w:rPr>
                <w:sz w:val="20"/>
                <w:szCs w:val="20"/>
              </w:rPr>
              <w:t>-</w:t>
            </w:r>
            <w:r w:rsidRPr="00366294">
              <w:rPr>
                <w:sz w:val="20"/>
                <w:szCs w:val="20"/>
              </w:rPr>
              <w:t>3.30pm.</w:t>
            </w:r>
          </w:p>
        </w:tc>
        <w:tc>
          <w:tcPr>
            <w:tcW w:w="3260" w:type="dxa"/>
          </w:tcPr>
          <w:p w14:paraId="0CB38286" w14:textId="77777777" w:rsidR="00366294" w:rsidRPr="00D0540A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D0540A">
              <w:rPr>
                <w:sz w:val="20"/>
                <w:szCs w:val="20"/>
              </w:rPr>
              <w:t>Monday, Tuesday 8:45-3:15 &amp; Wednesday 8:45-11:45</w:t>
            </w:r>
          </w:p>
          <w:p w14:paraId="35D7337D" w14:textId="77777777" w:rsidR="00366294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D0540A">
              <w:rPr>
                <w:sz w:val="20"/>
                <w:szCs w:val="20"/>
              </w:rPr>
              <w:t>Wednesday 12:15-3:15 &amp; Thursday, Friday 8:45-3:15</w:t>
            </w:r>
          </w:p>
          <w:p w14:paraId="38B80D3F" w14:textId="76E7CE03" w:rsidR="00366294" w:rsidRPr="00D0540A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D0540A">
              <w:rPr>
                <w:sz w:val="20"/>
                <w:szCs w:val="20"/>
              </w:rPr>
              <w:t>30 hours – 8:45-2:45 (option to top up to 3:15)</w:t>
            </w:r>
          </w:p>
        </w:tc>
      </w:tr>
      <w:tr w:rsidR="00366294" w:rsidRPr="008B2CCC" w14:paraId="6CAA0BA4" w14:textId="77777777" w:rsidTr="000C47EA">
        <w:trPr>
          <w:trHeight w:val="680"/>
        </w:trPr>
        <w:tc>
          <w:tcPr>
            <w:tcW w:w="1271" w:type="dxa"/>
            <w:vMerge w:val="restart"/>
          </w:tcPr>
          <w:p w14:paraId="30966C6B" w14:textId="17A08503" w:rsidR="00366294" w:rsidRPr="008B2CCC" w:rsidRDefault="00366294" w:rsidP="008B2CCC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B2CCC">
              <w:rPr>
                <w:sz w:val="20"/>
                <w:szCs w:val="20"/>
              </w:rPr>
              <w:t>Reception (F2)</w:t>
            </w:r>
          </w:p>
        </w:tc>
        <w:tc>
          <w:tcPr>
            <w:tcW w:w="1701" w:type="dxa"/>
            <w:vAlign w:val="center"/>
          </w:tcPr>
          <w:p w14:paraId="15CA211C" w14:textId="2CB45093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8B2CCC">
              <w:rPr>
                <w:sz w:val="20"/>
                <w:szCs w:val="20"/>
              </w:rPr>
              <w:t>Robin Class</w:t>
            </w:r>
          </w:p>
        </w:tc>
        <w:tc>
          <w:tcPr>
            <w:tcW w:w="2268" w:type="dxa"/>
            <w:vAlign w:val="center"/>
          </w:tcPr>
          <w:p w14:paraId="0664F9A8" w14:textId="2D33A449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Mrs Hobbs</w:t>
            </w:r>
          </w:p>
        </w:tc>
        <w:tc>
          <w:tcPr>
            <w:tcW w:w="2268" w:type="dxa"/>
            <w:vMerge w:val="restart"/>
            <w:vAlign w:val="center"/>
          </w:tcPr>
          <w:p w14:paraId="0009DFB0" w14:textId="35EFDCE5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66294">
              <w:rPr>
                <w:sz w:val="20"/>
                <w:szCs w:val="20"/>
              </w:rPr>
              <w:t>Gates open 8.40-8.55am</w:t>
            </w:r>
          </w:p>
          <w:p w14:paraId="2D2CD4FC" w14:textId="7BC0437A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66294">
              <w:rPr>
                <w:sz w:val="20"/>
                <w:szCs w:val="20"/>
              </w:rPr>
              <w:t>Gates open from 3.15-3.30pm.</w:t>
            </w:r>
          </w:p>
        </w:tc>
        <w:tc>
          <w:tcPr>
            <w:tcW w:w="3260" w:type="dxa"/>
            <w:vMerge w:val="restart"/>
            <w:vAlign w:val="center"/>
          </w:tcPr>
          <w:p w14:paraId="6ACA4445" w14:textId="5CDDDE01" w:rsidR="00366294" w:rsidRPr="00D0540A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D0540A">
              <w:rPr>
                <w:sz w:val="20"/>
                <w:szCs w:val="20"/>
              </w:rPr>
              <w:t xml:space="preserve">Monday – Friday </w:t>
            </w:r>
            <w:r w:rsidRPr="00D0540A">
              <w:rPr>
                <w:sz w:val="20"/>
                <w:szCs w:val="20"/>
              </w:rPr>
              <w:t>8:45-3:15</w:t>
            </w:r>
          </w:p>
        </w:tc>
      </w:tr>
      <w:tr w:rsidR="00366294" w:rsidRPr="008B2CCC" w14:paraId="602858F6" w14:textId="77777777" w:rsidTr="000C47EA">
        <w:trPr>
          <w:trHeight w:val="680"/>
        </w:trPr>
        <w:tc>
          <w:tcPr>
            <w:tcW w:w="1271" w:type="dxa"/>
            <w:vMerge/>
          </w:tcPr>
          <w:p w14:paraId="081BE8C6" w14:textId="77777777" w:rsidR="00366294" w:rsidRPr="008B2CCC" w:rsidRDefault="00366294" w:rsidP="008B2CCC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1BDB066" w14:textId="0982F410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Owl Class </w:t>
            </w:r>
          </w:p>
        </w:tc>
        <w:tc>
          <w:tcPr>
            <w:tcW w:w="2268" w:type="dxa"/>
            <w:vAlign w:val="center"/>
          </w:tcPr>
          <w:p w14:paraId="552502EF" w14:textId="43AFB0C5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Miss Gosling </w:t>
            </w:r>
          </w:p>
        </w:tc>
        <w:tc>
          <w:tcPr>
            <w:tcW w:w="2268" w:type="dxa"/>
            <w:vMerge/>
            <w:vAlign w:val="center"/>
          </w:tcPr>
          <w:p w14:paraId="55B60B99" w14:textId="77777777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14:paraId="07EE686A" w14:textId="598B728A" w:rsidR="00366294" w:rsidRPr="00D0540A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366294" w:rsidRPr="008B2CCC" w14:paraId="79A1FD01" w14:textId="77777777" w:rsidTr="000C47EA">
        <w:trPr>
          <w:trHeight w:val="680"/>
        </w:trPr>
        <w:tc>
          <w:tcPr>
            <w:tcW w:w="1271" w:type="dxa"/>
            <w:vAlign w:val="center"/>
          </w:tcPr>
          <w:p w14:paraId="4633306B" w14:textId="66F1D177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1</w:t>
            </w:r>
          </w:p>
        </w:tc>
        <w:tc>
          <w:tcPr>
            <w:tcW w:w="1701" w:type="dxa"/>
            <w:vAlign w:val="center"/>
          </w:tcPr>
          <w:p w14:paraId="34D55422" w14:textId="0182682B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Bansky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77097F54" w14:textId="3317074E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Miss Wilson</w:t>
            </w:r>
          </w:p>
        </w:tc>
        <w:tc>
          <w:tcPr>
            <w:tcW w:w="2268" w:type="dxa"/>
            <w:vMerge w:val="restart"/>
            <w:vAlign w:val="center"/>
          </w:tcPr>
          <w:p w14:paraId="5AFBFAE7" w14:textId="77777777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66294">
              <w:rPr>
                <w:sz w:val="20"/>
                <w:szCs w:val="20"/>
              </w:rPr>
              <w:t>Gates open 8.30</w:t>
            </w:r>
            <w:r w:rsidRPr="00366294">
              <w:rPr>
                <w:sz w:val="20"/>
                <w:szCs w:val="20"/>
              </w:rPr>
              <w:t>-</w:t>
            </w:r>
            <w:r w:rsidRPr="00366294">
              <w:rPr>
                <w:sz w:val="20"/>
                <w:szCs w:val="20"/>
              </w:rPr>
              <w:t>8.45</w:t>
            </w:r>
            <w:r w:rsidRPr="00366294">
              <w:rPr>
                <w:sz w:val="20"/>
                <w:szCs w:val="20"/>
              </w:rPr>
              <w:t>am</w:t>
            </w:r>
          </w:p>
          <w:p w14:paraId="4A311F52" w14:textId="19E9AAD7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66294">
              <w:rPr>
                <w:sz w:val="20"/>
                <w:szCs w:val="20"/>
              </w:rPr>
              <w:t>Gates open from 3.15-3.30pm.</w:t>
            </w:r>
          </w:p>
        </w:tc>
        <w:tc>
          <w:tcPr>
            <w:tcW w:w="3260" w:type="dxa"/>
            <w:vMerge w:val="restart"/>
            <w:vAlign w:val="center"/>
          </w:tcPr>
          <w:p w14:paraId="42A71E11" w14:textId="77777777" w:rsidR="00366294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D0540A">
              <w:rPr>
                <w:sz w:val="20"/>
                <w:szCs w:val="20"/>
              </w:rPr>
              <w:t xml:space="preserve">Monday – Friday </w:t>
            </w:r>
          </w:p>
          <w:p w14:paraId="4266B7B2" w14:textId="20499A09" w:rsidR="00366294" w:rsidRPr="00D0540A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D0540A">
              <w:rPr>
                <w:sz w:val="20"/>
                <w:szCs w:val="20"/>
              </w:rPr>
              <w:t>8:45-3:15</w:t>
            </w:r>
          </w:p>
        </w:tc>
      </w:tr>
      <w:tr w:rsidR="00366294" w:rsidRPr="008B2CCC" w14:paraId="46C10773" w14:textId="77777777" w:rsidTr="000C47EA">
        <w:trPr>
          <w:trHeight w:val="680"/>
        </w:trPr>
        <w:tc>
          <w:tcPr>
            <w:tcW w:w="1271" w:type="dxa"/>
            <w:vAlign w:val="center"/>
          </w:tcPr>
          <w:p w14:paraId="56740B4B" w14:textId="5C917C22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1/2</w:t>
            </w:r>
          </w:p>
        </w:tc>
        <w:tc>
          <w:tcPr>
            <w:tcW w:w="1701" w:type="dxa"/>
            <w:vAlign w:val="center"/>
          </w:tcPr>
          <w:p w14:paraId="3CE226DF" w14:textId="504A3C19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Matisse</w:t>
            </w:r>
          </w:p>
        </w:tc>
        <w:tc>
          <w:tcPr>
            <w:tcW w:w="2268" w:type="dxa"/>
            <w:vAlign w:val="center"/>
          </w:tcPr>
          <w:p w14:paraId="4AF9FEB2" w14:textId="0291BCB9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Miss Kershaw </w:t>
            </w:r>
          </w:p>
        </w:tc>
        <w:tc>
          <w:tcPr>
            <w:tcW w:w="2268" w:type="dxa"/>
            <w:vMerge/>
            <w:vAlign w:val="center"/>
          </w:tcPr>
          <w:p w14:paraId="781DF109" w14:textId="77777777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73ACC9A7" w14:textId="542DB24C" w:rsidR="00366294" w:rsidRPr="00D0540A" w:rsidRDefault="00366294" w:rsidP="008B2CCC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366294" w:rsidRPr="008B2CCC" w14:paraId="00591EC2" w14:textId="77777777" w:rsidTr="000C47EA">
        <w:trPr>
          <w:trHeight w:val="680"/>
        </w:trPr>
        <w:tc>
          <w:tcPr>
            <w:tcW w:w="1271" w:type="dxa"/>
            <w:vAlign w:val="center"/>
          </w:tcPr>
          <w:p w14:paraId="7647A350" w14:textId="34DF3E84" w:rsidR="00366294" w:rsidRPr="00101DD5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101DD5">
              <w:rPr>
                <w:sz w:val="20"/>
                <w:szCs w:val="20"/>
              </w:rPr>
              <w:t>Year 2</w:t>
            </w:r>
          </w:p>
        </w:tc>
        <w:tc>
          <w:tcPr>
            <w:tcW w:w="1701" w:type="dxa"/>
            <w:vAlign w:val="center"/>
          </w:tcPr>
          <w:p w14:paraId="35511A6A" w14:textId="3FA08BE1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Klee</w:t>
            </w:r>
          </w:p>
        </w:tc>
        <w:tc>
          <w:tcPr>
            <w:tcW w:w="2268" w:type="dxa"/>
            <w:vAlign w:val="center"/>
          </w:tcPr>
          <w:p w14:paraId="036F3325" w14:textId="50B2950D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Mrs Smith &amp; Mrs Geaney</w:t>
            </w:r>
          </w:p>
        </w:tc>
        <w:tc>
          <w:tcPr>
            <w:tcW w:w="2268" w:type="dxa"/>
            <w:vMerge/>
            <w:vAlign w:val="center"/>
          </w:tcPr>
          <w:p w14:paraId="42F53637" w14:textId="77777777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C09D5BA" w14:textId="1DA7A1C1" w:rsidR="00366294" w:rsidRPr="00D0540A" w:rsidRDefault="00366294" w:rsidP="008B2CCC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366294" w:rsidRPr="008B2CCC" w14:paraId="095840C8" w14:textId="77777777" w:rsidTr="000C47EA">
        <w:trPr>
          <w:trHeight w:val="680"/>
        </w:trPr>
        <w:tc>
          <w:tcPr>
            <w:tcW w:w="1271" w:type="dxa"/>
            <w:vAlign w:val="center"/>
          </w:tcPr>
          <w:p w14:paraId="3E887EB4" w14:textId="79EF5619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3</w:t>
            </w:r>
          </w:p>
        </w:tc>
        <w:tc>
          <w:tcPr>
            <w:tcW w:w="1701" w:type="dxa"/>
            <w:vAlign w:val="center"/>
          </w:tcPr>
          <w:p w14:paraId="1571A4B2" w14:textId="59468946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Kandinsky </w:t>
            </w:r>
          </w:p>
        </w:tc>
        <w:tc>
          <w:tcPr>
            <w:tcW w:w="2268" w:type="dxa"/>
            <w:vAlign w:val="center"/>
          </w:tcPr>
          <w:p w14:paraId="43C80A52" w14:textId="14A54EFA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Miss Houghton</w:t>
            </w:r>
          </w:p>
        </w:tc>
        <w:tc>
          <w:tcPr>
            <w:tcW w:w="2268" w:type="dxa"/>
            <w:vMerge w:val="restart"/>
            <w:vAlign w:val="center"/>
          </w:tcPr>
          <w:p w14:paraId="30938518" w14:textId="77777777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66294">
              <w:rPr>
                <w:sz w:val="20"/>
                <w:szCs w:val="20"/>
              </w:rPr>
              <w:t>Gates open 8.30-8.45am</w:t>
            </w:r>
          </w:p>
          <w:p w14:paraId="4E61EC00" w14:textId="5790F051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66294">
              <w:rPr>
                <w:sz w:val="20"/>
                <w:szCs w:val="20"/>
              </w:rPr>
              <w:t>Gates open from 3.15-3.30pm.</w:t>
            </w:r>
          </w:p>
        </w:tc>
        <w:tc>
          <w:tcPr>
            <w:tcW w:w="3260" w:type="dxa"/>
            <w:vMerge w:val="restart"/>
            <w:vAlign w:val="center"/>
          </w:tcPr>
          <w:p w14:paraId="100D3A38" w14:textId="77777777" w:rsidR="00366294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D0540A">
              <w:rPr>
                <w:sz w:val="20"/>
                <w:szCs w:val="20"/>
              </w:rPr>
              <w:t>Monday – Friday</w:t>
            </w:r>
            <w:r w:rsidRPr="00D0540A">
              <w:rPr>
                <w:sz w:val="20"/>
                <w:szCs w:val="20"/>
              </w:rPr>
              <w:t xml:space="preserve"> </w:t>
            </w:r>
          </w:p>
          <w:p w14:paraId="6C40B478" w14:textId="458B6778" w:rsidR="00366294" w:rsidRPr="00366294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D0540A">
              <w:rPr>
                <w:sz w:val="20"/>
                <w:szCs w:val="20"/>
              </w:rPr>
              <w:t>8:45-3:15</w:t>
            </w:r>
          </w:p>
        </w:tc>
      </w:tr>
      <w:tr w:rsidR="00366294" w:rsidRPr="008B2CCC" w14:paraId="67355AE8" w14:textId="77777777" w:rsidTr="000C47EA">
        <w:trPr>
          <w:trHeight w:val="680"/>
        </w:trPr>
        <w:tc>
          <w:tcPr>
            <w:tcW w:w="1271" w:type="dxa"/>
            <w:vAlign w:val="center"/>
          </w:tcPr>
          <w:p w14:paraId="58B36DCD" w14:textId="536B665B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3/4</w:t>
            </w:r>
          </w:p>
        </w:tc>
        <w:tc>
          <w:tcPr>
            <w:tcW w:w="1701" w:type="dxa"/>
            <w:vAlign w:val="center"/>
          </w:tcPr>
          <w:p w14:paraId="768827F0" w14:textId="0505FBBC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Gaudi </w:t>
            </w:r>
          </w:p>
        </w:tc>
        <w:tc>
          <w:tcPr>
            <w:tcW w:w="2268" w:type="dxa"/>
            <w:vAlign w:val="center"/>
          </w:tcPr>
          <w:p w14:paraId="6071138D" w14:textId="3CCE070B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Mr Stallard </w:t>
            </w:r>
          </w:p>
        </w:tc>
        <w:tc>
          <w:tcPr>
            <w:tcW w:w="2268" w:type="dxa"/>
            <w:vMerge/>
            <w:vAlign w:val="center"/>
          </w:tcPr>
          <w:p w14:paraId="41DEF926" w14:textId="77777777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14:paraId="6D0801AE" w14:textId="3CEBEC8F" w:rsidR="00366294" w:rsidRPr="00D0540A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366294" w:rsidRPr="008B2CCC" w14:paraId="742015EC" w14:textId="77777777" w:rsidTr="000C47EA">
        <w:trPr>
          <w:trHeight w:val="680"/>
        </w:trPr>
        <w:tc>
          <w:tcPr>
            <w:tcW w:w="1271" w:type="dxa"/>
            <w:vAlign w:val="center"/>
          </w:tcPr>
          <w:p w14:paraId="28164499" w14:textId="20B34780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4</w:t>
            </w:r>
          </w:p>
        </w:tc>
        <w:tc>
          <w:tcPr>
            <w:tcW w:w="1701" w:type="dxa"/>
            <w:vAlign w:val="center"/>
          </w:tcPr>
          <w:p w14:paraId="79526444" w14:textId="7BBB3E00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Rousseau</w:t>
            </w:r>
          </w:p>
        </w:tc>
        <w:tc>
          <w:tcPr>
            <w:tcW w:w="2268" w:type="dxa"/>
            <w:vAlign w:val="center"/>
          </w:tcPr>
          <w:p w14:paraId="68DD77DE" w14:textId="39A83FA2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Miss Bee</w:t>
            </w:r>
          </w:p>
        </w:tc>
        <w:tc>
          <w:tcPr>
            <w:tcW w:w="2268" w:type="dxa"/>
            <w:vMerge/>
            <w:vAlign w:val="center"/>
          </w:tcPr>
          <w:p w14:paraId="10F5B34B" w14:textId="77777777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14:paraId="134C6089" w14:textId="4415BCB8" w:rsidR="00366294" w:rsidRPr="00D0540A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366294" w:rsidRPr="008B2CCC" w14:paraId="70147F81" w14:textId="77777777" w:rsidTr="000C47EA">
        <w:trPr>
          <w:trHeight w:val="680"/>
        </w:trPr>
        <w:tc>
          <w:tcPr>
            <w:tcW w:w="1271" w:type="dxa"/>
            <w:vAlign w:val="center"/>
          </w:tcPr>
          <w:p w14:paraId="0834471E" w14:textId="183C268D" w:rsidR="00366294" w:rsidRPr="008B2CCC" w:rsidRDefault="00366294" w:rsidP="00C36F7A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5</w:t>
            </w:r>
          </w:p>
        </w:tc>
        <w:tc>
          <w:tcPr>
            <w:tcW w:w="1701" w:type="dxa"/>
            <w:vAlign w:val="center"/>
          </w:tcPr>
          <w:p w14:paraId="5898EBFD" w14:textId="3B05B6D7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Warhol</w:t>
            </w:r>
          </w:p>
        </w:tc>
        <w:tc>
          <w:tcPr>
            <w:tcW w:w="2268" w:type="dxa"/>
            <w:vAlign w:val="center"/>
          </w:tcPr>
          <w:p w14:paraId="7DA23B8C" w14:textId="18AF8740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Mr Hughes </w:t>
            </w:r>
          </w:p>
        </w:tc>
        <w:tc>
          <w:tcPr>
            <w:tcW w:w="2268" w:type="dxa"/>
            <w:vMerge w:val="restart"/>
            <w:vAlign w:val="center"/>
          </w:tcPr>
          <w:p w14:paraId="20F0268D" w14:textId="77777777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66294">
              <w:rPr>
                <w:sz w:val="20"/>
                <w:szCs w:val="20"/>
              </w:rPr>
              <w:t>Gates open 8.30-8.45am</w:t>
            </w:r>
          </w:p>
          <w:p w14:paraId="612E30DF" w14:textId="6E602B9D" w:rsidR="00366294" w:rsidRPr="00366294" w:rsidRDefault="00366294" w:rsidP="000C47EA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366294">
              <w:rPr>
                <w:sz w:val="20"/>
                <w:szCs w:val="20"/>
              </w:rPr>
              <w:t>Gates open from 3.15-3.30pm.</w:t>
            </w:r>
          </w:p>
        </w:tc>
        <w:tc>
          <w:tcPr>
            <w:tcW w:w="3260" w:type="dxa"/>
            <w:vMerge w:val="restart"/>
            <w:vAlign w:val="center"/>
          </w:tcPr>
          <w:p w14:paraId="7D5FAD2E" w14:textId="77777777" w:rsidR="00366294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D0540A">
              <w:rPr>
                <w:sz w:val="20"/>
                <w:szCs w:val="20"/>
              </w:rPr>
              <w:t xml:space="preserve">Monday – Friday </w:t>
            </w:r>
          </w:p>
          <w:p w14:paraId="53D3669D" w14:textId="3D8A4AAD" w:rsidR="00366294" w:rsidRPr="00D0540A" w:rsidRDefault="00366294" w:rsidP="00366294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 w:rsidRPr="00D0540A">
              <w:rPr>
                <w:sz w:val="20"/>
                <w:szCs w:val="20"/>
              </w:rPr>
              <w:t>8:45-3:15</w:t>
            </w:r>
          </w:p>
        </w:tc>
      </w:tr>
      <w:tr w:rsidR="00366294" w:rsidRPr="008B2CCC" w14:paraId="12D6753F" w14:textId="77777777" w:rsidTr="000C47EA">
        <w:trPr>
          <w:trHeight w:val="680"/>
        </w:trPr>
        <w:tc>
          <w:tcPr>
            <w:tcW w:w="1271" w:type="dxa"/>
            <w:vAlign w:val="center"/>
          </w:tcPr>
          <w:p w14:paraId="6A93FA89" w14:textId="264D45F0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5/6</w:t>
            </w:r>
          </w:p>
        </w:tc>
        <w:tc>
          <w:tcPr>
            <w:tcW w:w="1701" w:type="dxa"/>
            <w:vAlign w:val="center"/>
          </w:tcPr>
          <w:p w14:paraId="49FF53FA" w14:textId="6AE5E412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Chagall </w:t>
            </w:r>
          </w:p>
        </w:tc>
        <w:tc>
          <w:tcPr>
            <w:tcW w:w="2268" w:type="dxa"/>
            <w:vAlign w:val="center"/>
          </w:tcPr>
          <w:p w14:paraId="63458179" w14:textId="1550165E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Mrs Waterhouse </w:t>
            </w:r>
          </w:p>
        </w:tc>
        <w:tc>
          <w:tcPr>
            <w:tcW w:w="2268" w:type="dxa"/>
            <w:vMerge/>
          </w:tcPr>
          <w:p w14:paraId="268F439D" w14:textId="77777777" w:rsidR="00366294" w:rsidRPr="008B2CCC" w:rsidRDefault="00366294" w:rsidP="008B2CCC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7C84EF1F" w14:textId="3F9DDF60" w:rsidR="00366294" w:rsidRPr="008B2CCC" w:rsidRDefault="00366294" w:rsidP="008B2CCC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  <w:tr w:rsidR="00366294" w:rsidRPr="008B2CCC" w14:paraId="67DED2B6" w14:textId="77777777" w:rsidTr="000C47EA">
        <w:trPr>
          <w:trHeight w:val="680"/>
        </w:trPr>
        <w:tc>
          <w:tcPr>
            <w:tcW w:w="1271" w:type="dxa"/>
            <w:vAlign w:val="center"/>
          </w:tcPr>
          <w:p w14:paraId="4F9F7E3C" w14:textId="67EAF345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Year 6 </w:t>
            </w:r>
          </w:p>
        </w:tc>
        <w:tc>
          <w:tcPr>
            <w:tcW w:w="1701" w:type="dxa"/>
            <w:vAlign w:val="center"/>
          </w:tcPr>
          <w:p w14:paraId="34BA9BC4" w14:textId="30A9E2E3" w:rsidR="00366294" w:rsidRPr="008B2CCC" w:rsidRDefault="00366294" w:rsidP="001C4728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Kahlo</w:t>
            </w:r>
          </w:p>
        </w:tc>
        <w:tc>
          <w:tcPr>
            <w:tcW w:w="2268" w:type="dxa"/>
            <w:vAlign w:val="center"/>
          </w:tcPr>
          <w:p w14:paraId="75F66B1E" w14:textId="2615B19F" w:rsidR="00366294" w:rsidRPr="008B2CCC" w:rsidRDefault="00366294" w:rsidP="009578E1">
            <w:pPr>
              <w:spacing w:after="0" w:line="360" w:lineRule="auto"/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t xml:space="preserve">Mr Skill </w:t>
            </w:r>
          </w:p>
        </w:tc>
        <w:tc>
          <w:tcPr>
            <w:tcW w:w="2268" w:type="dxa"/>
            <w:vMerge/>
          </w:tcPr>
          <w:p w14:paraId="73312679" w14:textId="77777777" w:rsidR="00366294" w:rsidRPr="008B2CCC" w:rsidRDefault="00366294" w:rsidP="008B2CCC">
            <w:pPr>
              <w:spacing w:after="0" w:line="360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09785197" w14:textId="7627E2B5" w:rsidR="00366294" w:rsidRPr="008B2CCC" w:rsidRDefault="00366294" w:rsidP="008B2CCC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</w:tbl>
    <w:p w14:paraId="5FC625A1" w14:textId="4656C001" w:rsidR="006C6B55" w:rsidRPr="00C81194" w:rsidRDefault="006C6B55" w:rsidP="00C81194">
      <w:pPr>
        <w:tabs>
          <w:tab w:val="left" w:pos="5805"/>
        </w:tabs>
      </w:pPr>
    </w:p>
    <w:sectPr w:rsidR="006C6B55" w:rsidRPr="00C81194" w:rsidSect="008218D6">
      <w:headerReference w:type="default" r:id="rId8"/>
      <w:footerReference w:type="default" r:id="rId9"/>
      <w:pgSz w:w="11906" w:h="16838"/>
      <w:pgMar w:top="425" w:right="851" w:bottom="261" w:left="851" w:header="39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0AC24" w14:textId="77777777" w:rsidR="00252F13" w:rsidRDefault="00252F13" w:rsidP="000A313B">
      <w:pPr>
        <w:spacing w:after="0" w:line="240" w:lineRule="auto"/>
      </w:pPr>
      <w:r>
        <w:separator/>
      </w:r>
    </w:p>
  </w:endnote>
  <w:endnote w:type="continuationSeparator" w:id="0">
    <w:p w14:paraId="1B83AD9D" w14:textId="77777777" w:rsidR="00252F13" w:rsidRDefault="00252F13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ncing Script">
    <w:panose1 w:val="03080600040507000D00"/>
    <w:charset w:val="00"/>
    <w:family w:val="script"/>
    <w:pitch w:val="variable"/>
    <w:sig w:usb0="20000007" w:usb1="00000000" w:usb2="00000000" w:usb3="00000000" w:csb0="000001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halkboard SE">
    <w:altName w:val="CCW Cursive Arrow 4"/>
    <w:charset w:val="4D"/>
    <w:family w:val="script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4246D" w14:textId="3EA8F3AE" w:rsidR="00366294" w:rsidRDefault="00366294" w:rsidP="0036629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0764082C" wp14:editId="7749CC9A">
          <wp:simplePos x="0" y="0"/>
          <wp:positionH relativeFrom="column">
            <wp:posOffset>5694680</wp:posOffset>
          </wp:positionH>
          <wp:positionV relativeFrom="paragraph">
            <wp:posOffset>6985</wp:posOffset>
          </wp:positionV>
          <wp:extent cx="1061720" cy="754380"/>
          <wp:effectExtent l="0" t="0" r="5080" b="7620"/>
          <wp:wrapTight wrapText="bothSides">
            <wp:wrapPolygon edited="0">
              <wp:start x="0" y="0"/>
              <wp:lineTo x="0" y="21273"/>
              <wp:lineTo x="21316" y="21273"/>
              <wp:lineTo x="21316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2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6D088F4C" wp14:editId="7C6E4114">
          <wp:simplePos x="0" y="0"/>
          <wp:positionH relativeFrom="column">
            <wp:posOffset>4496435</wp:posOffset>
          </wp:positionH>
          <wp:positionV relativeFrom="paragraph">
            <wp:posOffset>6985</wp:posOffset>
          </wp:positionV>
          <wp:extent cx="1041400" cy="723900"/>
          <wp:effectExtent l="0" t="0" r="6350" b="0"/>
          <wp:wrapTight wrapText="bothSides">
            <wp:wrapPolygon edited="0">
              <wp:start x="0" y="0"/>
              <wp:lineTo x="0" y="21032"/>
              <wp:lineTo x="21337" y="21032"/>
              <wp:lineTo x="21337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2CC3A0D1" wp14:editId="67FD31D6">
          <wp:simplePos x="0" y="0"/>
          <wp:positionH relativeFrom="column">
            <wp:posOffset>3292475</wp:posOffset>
          </wp:positionH>
          <wp:positionV relativeFrom="paragraph">
            <wp:posOffset>6985</wp:posOffset>
          </wp:positionV>
          <wp:extent cx="1045210" cy="731520"/>
          <wp:effectExtent l="0" t="0" r="2540" b="0"/>
          <wp:wrapTight wrapText="bothSides">
            <wp:wrapPolygon edited="0">
              <wp:start x="0" y="0"/>
              <wp:lineTo x="0" y="20813"/>
              <wp:lineTo x="21259" y="20813"/>
              <wp:lineTo x="21259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21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776DDC9E" wp14:editId="4CB59F98">
          <wp:simplePos x="0" y="0"/>
          <wp:positionH relativeFrom="column">
            <wp:posOffset>2080895</wp:posOffset>
          </wp:positionH>
          <wp:positionV relativeFrom="paragraph">
            <wp:posOffset>6985</wp:posOffset>
          </wp:positionV>
          <wp:extent cx="1021080" cy="694690"/>
          <wp:effectExtent l="0" t="0" r="7620" b="0"/>
          <wp:wrapTight wrapText="bothSides">
            <wp:wrapPolygon edited="0">
              <wp:start x="0" y="0"/>
              <wp:lineTo x="0" y="20731"/>
              <wp:lineTo x="21358" y="20731"/>
              <wp:lineTo x="2135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6EB87058" wp14:editId="34BACFEA">
          <wp:simplePos x="0" y="0"/>
          <wp:positionH relativeFrom="column">
            <wp:posOffset>899795</wp:posOffset>
          </wp:positionH>
          <wp:positionV relativeFrom="paragraph">
            <wp:posOffset>6985</wp:posOffset>
          </wp:positionV>
          <wp:extent cx="1013460" cy="710565"/>
          <wp:effectExtent l="0" t="0" r="0" b="0"/>
          <wp:wrapTight wrapText="bothSides">
            <wp:wrapPolygon edited="0">
              <wp:start x="0" y="0"/>
              <wp:lineTo x="0" y="20847"/>
              <wp:lineTo x="21113" y="20847"/>
              <wp:lineTo x="2111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460" cy="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229D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7DC705DE" wp14:editId="573908E3">
          <wp:simplePos x="0" y="0"/>
          <wp:positionH relativeFrom="column">
            <wp:posOffset>-266065</wp:posOffset>
          </wp:positionH>
          <wp:positionV relativeFrom="paragraph">
            <wp:posOffset>62230</wp:posOffset>
          </wp:positionV>
          <wp:extent cx="1106078" cy="6096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6" r="59224"/>
                  <a:stretch/>
                </pic:blipFill>
                <pic:spPr bwMode="auto">
                  <a:xfrm>
                    <a:off x="0" y="0"/>
                    <a:ext cx="1106078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</w:t>
    </w:r>
  </w:p>
  <w:p w14:paraId="79A65BDC" w14:textId="78426D1E" w:rsidR="00366294" w:rsidRPr="001B7E35" w:rsidRDefault="00366294" w:rsidP="00366294">
    <w:pPr>
      <w:pStyle w:val="Footer"/>
      <w:rPr>
        <w:rFonts w:ascii="Bradley Hand ITC" w:hAnsi="Bradley Hand ITC" w:cs="Aharoni"/>
        <w:b/>
        <w:color w:val="4472C4" w:themeColor="accent5"/>
        <w:sz w:val="32"/>
        <w:szCs w:val="32"/>
      </w:rPr>
    </w:pPr>
    <w:r>
      <w:t xml:space="preserve">                             </w:t>
    </w:r>
  </w:p>
  <w:p w14:paraId="7E1F0732" w14:textId="03328C75" w:rsidR="00366294" w:rsidRPr="008218D6" w:rsidRDefault="00366294" w:rsidP="00366294">
    <w:pPr>
      <w:pStyle w:val="Header"/>
      <w:jc w:val="both"/>
      <w:rPr>
        <w:rFonts w:ascii="Chalkboard SE" w:hAnsi="Chalkboard SE"/>
        <w:b/>
        <w:sz w:val="24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16D464" wp14:editId="3A662513">
              <wp:simplePos x="0" y="0"/>
              <wp:positionH relativeFrom="column">
                <wp:posOffset>-142966</wp:posOffset>
              </wp:positionH>
              <wp:positionV relativeFrom="paragraph">
                <wp:posOffset>46562</wp:posOffset>
              </wp:positionV>
              <wp:extent cx="6517549" cy="7853"/>
              <wp:effectExtent l="0" t="0" r="36195" b="4318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7549" cy="785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E826A9" id="Straight Connector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3.65pt" to="501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" strokecolor="#5b9bd5 [3204]" strokeweight=".5pt">
              <v:stroke joinstyle="miter"/>
            </v:line>
          </w:pict>
        </mc:Fallback>
      </mc:AlternateContent>
    </w:r>
    <w:r w:rsidRPr="008218D6">
      <w:rPr>
        <w:rFonts w:ascii="Chalkboard SE" w:hAnsi="Chalkboard SE"/>
        <w:b/>
      </w:rPr>
      <w:t xml:space="preserve"> </w:t>
    </w:r>
    <w:r>
      <w:rPr>
        <w:rFonts w:ascii="Chalkboard SE" w:hAnsi="Chalkboard SE"/>
        <w:b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D94DF6" w14:textId="77777777" w:rsidR="00252F13" w:rsidRDefault="00252F13" w:rsidP="000A313B">
      <w:pPr>
        <w:spacing w:after="0" w:line="240" w:lineRule="auto"/>
      </w:pPr>
      <w:r>
        <w:separator/>
      </w:r>
    </w:p>
  </w:footnote>
  <w:footnote w:type="continuationSeparator" w:id="0">
    <w:p w14:paraId="612F0E24" w14:textId="77777777" w:rsidR="00252F13" w:rsidRDefault="00252F13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4847D" w14:textId="18C0397A" w:rsidR="008218D6" w:rsidRPr="00A24375" w:rsidRDefault="000A313B">
    <w:pPr>
      <w:pStyle w:val="Header"/>
      <w:rPr>
        <w:rFonts w:ascii="Bradley Hand ITC" w:hAnsi="Bradley Hand ITC"/>
        <w:b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51F8474" wp14:editId="71C9B016">
          <wp:simplePos x="0" y="0"/>
          <wp:positionH relativeFrom="page">
            <wp:posOffset>400050</wp:posOffset>
          </wp:positionH>
          <wp:positionV relativeFrom="paragraph">
            <wp:posOffset>81280</wp:posOffset>
          </wp:positionV>
          <wp:extent cx="1480776" cy="1382350"/>
          <wp:effectExtent l="0" t="0" r="5715" b="88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776" cy="138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375">
      <w:rPr>
        <w:rFonts w:ascii="Chalkboard SE" w:hAnsi="Chalkboard SE"/>
        <w:b/>
      </w:rPr>
      <w:t xml:space="preserve">                </w:t>
    </w:r>
    <w:r w:rsidR="00720E92">
      <w:rPr>
        <w:rFonts w:ascii="Chalkboard SE" w:hAnsi="Chalkboard SE"/>
        <w:b/>
      </w:rPr>
      <w:t xml:space="preserve">  </w:t>
    </w:r>
    <w:r w:rsidR="008218D6" w:rsidRPr="00A24375">
      <w:rPr>
        <w:rFonts w:ascii="Bradley Hand ITC" w:hAnsi="Bradley Hand ITC"/>
        <w:b/>
      </w:rPr>
      <w:t>B</w:t>
    </w:r>
    <w:r w:rsidRPr="00A24375">
      <w:rPr>
        <w:rFonts w:ascii="Bradley Hand ITC" w:hAnsi="Bradley Hand ITC"/>
        <w:b/>
      </w:rPr>
      <w:t>e</w:t>
    </w:r>
    <w:r w:rsidR="008218D6" w:rsidRPr="00A24375">
      <w:rPr>
        <w:rFonts w:ascii="Bradley Hand ITC" w:hAnsi="Bradley Hand ITC"/>
        <w:b/>
      </w:rPr>
      <w:t>n</w:t>
    </w:r>
    <w:r w:rsidRPr="00A24375">
      <w:rPr>
        <w:rFonts w:ascii="Bradley Hand ITC" w:hAnsi="Bradley Hand ITC"/>
        <w:b/>
      </w:rPr>
      <w:t>tley New Village Primary School</w:t>
    </w:r>
  </w:p>
  <w:p w14:paraId="0AAB69EF" w14:textId="3BF4A4B1" w:rsidR="000A313B" w:rsidRPr="00A24375" w:rsidRDefault="008218D6" w:rsidP="008218D6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 </w:t>
    </w:r>
    <w:r w:rsidR="00A243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</w:t>
    </w:r>
    <w:r w:rsidR="00A40943">
      <w:rPr>
        <w:rFonts w:ascii="Bradley Hand ITC" w:hAnsi="Bradley Hand ITC"/>
        <w:b/>
      </w:rPr>
      <w:t xml:space="preserve">     </w:t>
    </w:r>
    <w:r w:rsidR="000A313B" w:rsidRPr="00A24375">
      <w:rPr>
        <w:rFonts w:ascii="Bradley Hand ITC" w:hAnsi="Bradley Hand ITC"/>
        <w:b/>
      </w:rPr>
      <w:t>Asquith Road</w:t>
    </w:r>
  </w:p>
  <w:p w14:paraId="6D0BA3FA" w14:textId="74FA289A" w:rsidR="008218D6" w:rsidRPr="00A24375" w:rsidRDefault="008218D6" w:rsidP="008218D6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</w:t>
    </w:r>
    <w:r w:rsidR="00253775" w:rsidRPr="00A24375">
      <w:rPr>
        <w:rFonts w:ascii="Bradley Hand ITC" w:hAnsi="Bradley Hand ITC"/>
        <w:b/>
      </w:rPr>
      <w:t xml:space="preserve"> </w:t>
    </w:r>
    <w:r w:rsidR="00A243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 </w:t>
    </w:r>
    <w:r w:rsidR="00A40943">
      <w:rPr>
        <w:rFonts w:ascii="Bradley Hand ITC" w:hAnsi="Bradley Hand ITC"/>
        <w:b/>
      </w:rPr>
      <w:t xml:space="preserve">    </w:t>
    </w:r>
    <w:r w:rsidRPr="00A24375">
      <w:rPr>
        <w:rFonts w:ascii="Bradley Hand ITC" w:hAnsi="Bradley Hand ITC"/>
        <w:b/>
      </w:rPr>
      <w:t>Bentley</w:t>
    </w:r>
  </w:p>
  <w:p w14:paraId="729EA9D3" w14:textId="54E875C0" w:rsidR="008218D6" w:rsidRPr="00A24375" w:rsidRDefault="008218D6" w:rsidP="008218D6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 </w:t>
    </w:r>
    <w:r w:rsidR="00A243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 </w:t>
    </w:r>
    <w:r w:rsidR="00A40943">
      <w:rPr>
        <w:rFonts w:ascii="Bradley Hand ITC" w:hAnsi="Bradley Hand ITC"/>
        <w:b/>
      </w:rPr>
      <w:t xml:space="preserve">    </w:t>
    </w:r>
    <w:r w:rsidRPr="00A24375">
      <w:rPr>
        <w:rFonts w:ascii="Bradley Hand ITC" w:hAnsi="Bradley Hand ITC"/>
        <w:b/>
      </w:rPr>
      <w:t>Doncaster</w:t>
    </w:r>
  </w:p>
  <w:p w14:paraId="4BE5F52B" w14:textId="0D7B0F0A" w:rsidR="008218D6" w:rsidRPr="00A24375" w:rsidRDefault="008218D6" w:rsidP="008218D6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</w:t>
    </w:r>
    <w:r w:rsidR="002537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  </w:t>
    </w:r>
    <w:r w:rsidR="00A40943">
      <w:rPr>
        <w:rFonts w:ascii="Bradley Hand ITC" w:hAnsi="Bradley Hand ITC"/>
        <w:b/>
      </w:rPr>
      <w:t xml:space="preserve">    </w:t>
    </w:r>
    <w:r w:rsidRPr="00A24375">
      <w:rPr>
        <w:rFonts w:ascii="Bradley Hand ITC" w:hAnsi="Bradley Hand ITC"/>
        <w:b/>
      </w:rPr>
      <w:t>DN5 0NU</w:t>
    </w:r>
  </w:p>
  <w:p w14:paraId="4FFB53A7" w14:textId="16E6C5F7" w:rsidR="008218D6" w:rsidRPr="00A24375" w:rsidRDefault="008218D6" w:rsidP="008218D6">
    <w:pPr>
      <w:pStyle w:val="Header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 </w:t>
    </w:r>
    <w:r w:rsidR="00253775" w:rsidRPr="00A24375">
      <w:rPr>
        <w:rFonts w:ascii="Bradley Hand ITC" w:hAnsi="Bradley Hand ITC"/>
        <w:b/>
      </w:rPr>
      <w:t xml:space="preserve"> </w:t>
    </w:r>
    <w:r w:rsidR="00A243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  </w:t>
    </w:r>
    <w:r w:rsidR="00A40943">
      <w:rPr>
        <w:rFonts w:ascii="Bradley Hand ITC" w:hAnsi="Bradley Hand ITC"/>
        <w:b/>
      </w:rPr>
      <w:t xml:space="preserve">    </w:t>
    </w:r>
    <w:r w:rsidRPr="00A24375">
      <w:rPr>
        <w:rFonts w:ascii="Bradley Hand ITC" w:hAnsi="Bradley Hand ITC"/>
        <w:b/>
      </w:rPr>
      <w:t>01302 874385</w:t>
    </w:r>
  </w:p>
  <w:p w14:paraId="77C5101F" w14:textId="4B6EE3F5" w:rsidR="008218D6" w:rsidRPr="00A24375" w:rsidRDefault="008218D6" w:rsidP="007D23D8">
    <w:pPr>
      <w:pStyle w:val="Header"/>
      <w:spacing w:line="360" w:lineRule="auto"/>
      <w:jc w:val="both"/>
      <w:rPr>
        <w:rFonts w:ascii="Bradley Hand ITC" w:hAnsi="Bradley Hand ITC"/>
        <w:b/>
      </w:rPr>
    </w:pPr>
    <w:r w:rsidRPr="00A24375">
      <w:rPr>
        <w:rFonts w:ascii="Bradley Hand ITC" w:hAnsi="Bradley Hand ITC"/>
        <w:b/>
      </w:rPr>
      <w:t xml:space="preserve">                      </w:t>
    </w:r>
    <w:r w:rsidR="00C97361" w:rsidRPr="00A24375">
      <w:rPr>
        <w:rFonts w:ascii="Bradley Hand ITC" w:hAnsi="Bradley Hand ITC"/>
        <w:b/>
      </w:rPr>
      <w:t xml:space="preserve">   </w:t>
    </w:r>
    <w:r w:rsidR="00253775" w:rsidRPr="00A24375">
      <w:rPr>
        <w:rFonts w:ascii="Bradley Hand ITC" w:hAnsi="Bradley Hand ITC"/>
        <w:b/>
      </w:rPr>
      <w:t xml:space="preserve"> </w:t>
    </w:r>
    <w:r w:rsidR="00A24375" w:rsidRPr="00A24375">
      <w:rPr>
        <w:rFonts w:ascii="Bradley Hand ITC" w:hAnsi="Bradley Hand ITC"/>
        <w:b/>
      </w:rPr>
      <w:t xml:space="preserve"> </w:t>
    </w:r>
    <w:r w:rsidR="00253775" w:rsidRPr="00A24375">
      <w:rPr>
        <w:rFonts w:ascii="Bradley Hand ITC" w:hAnsi="Bradley Hand ITC"/>
        <w:b/>
      </w:rPr>
      <w:t xml:space="preserve"> </w:t>
    </w:r>
    <w:r w:rsidR="00A24375">
      <w:rPr>
        <w:rFonts w:ascii="Bradley Hand ITC" w:hAnsi="Bradley Hand ITC"/>
        <w:b/>
      </w:rPr>
      <w:t xml:space="preserve">           </w:t>
    </w:r>
    <w:r w:rsidR="00200DA4">
      <w:rPr>
        <w:rFonts w:ascii="Bradley Hand ITC" w:hAnsi="Bradley Hand ITC"/>
        <w:b/>
      </w:rPr>
      <w:t xml:space="preserve"> </w:t>
    </w:r>
    <w:r w:rsidR="00A40943">
      <w:rPr>
        <w:rFonts w:ascii="Bradley Hand ITC" w:hAnsi="Bradley Hand ITC"/>
        <w:b/>
      </w:rPr>
      <w:t xml:space="preserve">  </w:t>
    </w:r>
    <w:r w:rsidR="00200DA4">
      <w:rPr>
        <w:rFonts w:ascii="Bradley Hand ITC" w:hAnsi="Bradley Hand ITC"/>
        <w:b/>
      </w:rPr>
      <w:t xml:space="preserve"> </w:t>
    </w:r>
    <w:r w:rsidR="00A40943">
      <w:rPr>
        <w:rFonts w:ascii="Bradley Hand ITC" w:hAnsi="Bradley Hand ITC"/>
        <w:b/>
      </w:rPr>
      <w:t xml:space="preserve">  </w:t>
    </w:r>
    <w:hyperlink r:id="rId2" w:history="1">
      <w:r w:rsidR="00A40943" w:rsidRPr="003D641A">
        <w:rPr>
          <w:rStyle w:val="Hyperlink"/>
          <w:rFonts w:ascii="Bradley Hand ITC" w:hAnsi="Bradley Hand ITC"/>
          <w:b/>
        </w:rPr>
        <w:t>admin@newvillage.doncaster.sch.uk</w:t>
      </w:r>
    </w:hyperlink>
  </w:p>
  <w:p w14:paraId="7EFD6A04" w14:textId="1D920A76" w:rsidR="00A40943" w:rsidRPr="00720E92" w:rsidRDefault="00253775" w:rsidP="00A40943">
    <w:pPr>
      <w:pStyle w:val="Header"/>
      <w:snapToGrid w:val="0"/>
      <w:contextualSpacing/>
      <w:jc w:val="both"/>
      <w:rPr>
        <w:rFonts w:ascii="Bradley Hand ITC" w:hAnsi="Bradley Hand ITC"/>
        <w:b/>
        <w:sz w:val="20"/>
        <w:szCs w:val="20"/>
      </w:rPr>
    </w:pPr>
    <w:r w:rsidRPr="00A24375">
      <w:rPr>
        <w:rFonts w:ascii="Bradley Hand ITC" w:hAnsi="Bradley Hand ITC"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E90472" wp14:editId="7A7658D2">
              <wp:simplePos x="0" y="0"/>
              <wp:positionH relativeFrom="column">
                <wp:posOffset>-149968</wp:posOffset>
              </wp:positionH>
              <wp:positionV relativeFrom="paragraph">
                <wp:posOffset>311785</wp:posOffset>
              </wp:positionV>
              <wp:extent cx="3917" cy="7644651"/>
              <wp:effectExtent l="25400" t="0" r="72390" b="5207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917" cy="7644651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1982AB7B" id="Straight_x0020_Connector_x0020_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24.55pt" to="-11.5pt,62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" strokecolor="#5b9bd5 [3204]" strokeweight="6pt">
              <v:stroke joinstyle="miter"/>
            </v:line>
          </w:pict>
        </mc:Fallback>
      </mc:AlternateContent>
    </w:r>
    <w:r w:rsidR="00805000" w:rsidRPr="00A24375">
      <w:rPr>
        <w:rFonts w:ascii="Bradley Hand ITC" w:hAnsi="Bradley Hand ITC"/>
        <w:b/>
        <w:sz w:val="24"/>
        <w:szCs w:val="24"/>
      </w:rPr>
      <w:t xml:space="preserve"> </w:t>
    </w:r>
    <w:r w:rsidR="00C97361" w:rsidRPr="00A24375">
      <w:rPr>
        <w:rFonts w:ascii="Bradley Hand ITC" w:hAnsi="Bradley Hand ITC"/>
        <w:b/>
        <w:sz w:val="24"/>
        <w:szCs w:val="24"/>
      </w:rPr>
      <w:t xml:space="preserve">                       </w:t>
    </w:r>
    <w:r w:rsidRPr="00A24375">
      <w:rPr>
        <w:rFonts w:ascii="Bradley Hand ITC" w:hAnsi="Bradley Hand ITC"/>
        <w:b/>
        <w:sz w:val="24"/>
        <w:szCs w:val="24"/>
      </w:rPr>
      <w:t xml:space="preserve"> </w:t>
    </w:r>
    <w:r w:rsidR="00200DA4">
      <w:rPr>
        <w:rFonts w:ascii="Bradley Hand ITC" w:hAnsi="Bradley Hand ITC"/>
        <w:b/>
        <w:sz w:val="24"/>
        <w:szCs w:val="24"/>
      </w:rPr>
      <w:t xml:space="preserve">            </w:t>
    </w:r>
    <w:r w:rsidR="00A40943">
      <w:rPr>
        <w:rFonts w:ascii="Bradley Hand ITC" w:hAnsi="Bradley Hand ITC"/>
        <w:b/>
        <w:sz w:val="24"/>
        <w:szCs w:val="24"/>
      </w:rPr>
      <w:t xml:space="preserve">    </w:t>
    </w:r>
    <w:r w:rsidR="00A24375" w:rsidRPr="00720E92">
      <w:rPr>
        <w:rFonts w:ascii="Bradley Hand ITC" w:hAnsi="Bradley Hand ITC"/>
        <w:b/>
        <w:sz w:val="20"/>
        <w:szCs w:val="20"/>
      </w:rPr>
      <w:t xml:space="preserve">Headteacher: </w:t>
    </w:r>
    <w:r w:rsidR="00D0540A">
      <w:rPr>
        <w:rFonts w:ascii="Bradley Hand ITC" w:hAnsi="Bradley Hand ITC"/>
        <w:b/>
        <w:sz w:val="20"/>
        <w:szCs w:val="20"/>
      </w:rPr>
      <w:t>Victoria Simmons</w:t>
    </w:r>
  </w:p>
  <w:p w14:paraId="03B1FD73" w14:textId="171FCB8F" w:rsidR="008218D6" w:rsidRPr="00720E92" w:rsidRDefault="00A40943" w:rsidP="00A40943">
    <w:pPr>
      <w:pStyle w:val="Header"/>
      <w:snapToGrid w:val="0"/>
      <w:contextualSpacing/>
      <w:jc w:val="both"/>
      <w:rPr>
        <w:rFonts w:ascii="Bradley Hand ITC" w:hAnsi="Bradley Hand ITC"/>
        <w:b/>
        <w:sz w:val="20"/>
        <w:szCs w:val="20"/>
      </w:rPr>
    </w:pPr>
    <w:r w:rsidRPr="00720E92">
      <w:rPr>
        <w:rFonts w:ascii="Bradley Hand ITC" w:hAnsi="Bradley Hand ITC"/>
        <w:b/>
        <w:sz w:val="20"/>
        <w:szCs w:val="20"/>
      </w:rPr>
      <w:t xml:space="preserve">                                            </w:t>
    </w:r>
    <w:r w:rsidR="00720E92">
      <w:rPr>
        <w:rFonts w:ascii="Bradley Hand ITC" w:hAnsi="Bradley Hand ITC"/>
        <w:b/>
        <w:sz w:val="20"/>
        <w:szCs w:val="20"/>
      </w:rPr>
      <w:t xml:space="preserve">     </w:t>
    </w:r>
    <w:r w:rsidRPr="00720E92">
      <w:rPr>
        <w:rFonts w:ascii="Bradley Hand ITC" w:hAnsi="Bradley Hand ITC"/>
        <w:b/>
        <w:sz w:val="20"/>
        <w:szCs w:val="20"/>
      </w:rPr>
      <w:t>Chair of Governors: Mrs Ruth Precious</w:t>
    </w:r>
    <w:r w:rsidR="008218D6" w:rsidRPr="00720E92">
      <w:rPr>
        <w:rFonts w:ascii="Bradley Hand ITC" w:hAnsi="Bradley Hand ITC"/>
        <w:b/>
        <w:sz w:val="20"/>
        <w:szCs w:val="20"/>
      </w:rP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51E8A"/>
    <w:multiLevelType w:val="hybridMultilevel"/>
    <w:tmpl w:val="8D16F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23D1D"/>
    <w:multiLevelType w:val="hybridMultilevel"/>
    <w:tmpl w:val="A0E03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211C0"/>
    <w:multiLevelType w:val="hybridMultilevel"/>
    <w:tmpl w:val="2D86F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306C9"/>
    <w:multiLevelType w:val="hybridMultilevel"/>
    <w:tmpl w:val="AFE45720"/>
    <w:lvl w:ilvl="0" w:tplc="570E170E">
      <w:numFmt w:val="bullet"/>
      <w:lvlText w:val="·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464A1"/>
    <w:multiLevelType w:val="hybridMultilevel"/>
    <w:tmpl w:val="776CF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06ED0"/>
    <w:multiLevelType w:val="hybridMultilevel"/>
    <w:tmpl w:val="C0F29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1613F7"/>
    <w:multiLevelType w:val="hybridMultilevel"/>
    <w:tmpl w:val="23967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82764"/>
    <w:multiLevelType w:val="hybridMultilevel"/>
    <w:tmpl w:val="CF044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F560D"/>
    <w:multiLevelType w:val="hybridMultilevel"/>
    <w:tmpl w:val="15E2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081F26"/>
    <w:multiLevelType w:val="hybridMultilevel"/>
    <w:tmpl w:val="F4B67068"/>
    <w:lvl w:ilvl="0" w:tplc="570E170E">
      <w:numFmt w:val="bullet"/>
      <w:lvlText w:val="·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30892"/>
    <w:multiLevelType w:val="multilevel"/>
    <w:tmpl w:val="DF62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AE6548"/>
    <w:multiLevelType w:val="hybridMultilevel"/>
    <w:tmpl w:val="56A44AA0"/>
    <w:lvl w:ilvl="0" w:tplc="56CC464C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1"/>
  </w:num>
  <w:num w:numId="5">
    <w:abstractNumId w:val="10"/>
  </w:num>
  <w:num w:numId="6">
    <w:abstractNumId w:val="8"/>
  </w:num>
  <w:num w:numId="7">
    <w:abstractNumId w:val="9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5E2"/>
    <w:rsid w:val="00017B60"/>
    <w:rsid w:val="000659CB"/>
    <w:rsid w:val="000A313B"/>
    <w:rsid w:val="000C22E7"/>
    <w:rsid w:val="000C47EA"/>
    <w:rsid w:val="000D0086"/>
    <w:rsid w:val="000E3D0F"/>
    <w:rsid w:val="000E61D0"/>
    <w:rsid w:val="00101DD5"/>
    <w:rsid w:val="001026CB"/>
    <w:rsid w:val="0010726F"/>
    <w:rsid w:val="00112494"/>
    <w:rsid w:val="001215E2"/>
    <w:rsid w:val="00150BAF"/>
    <w:rsid w:val="001B3207"/>
    <w:rsid w:val="001C4562"/>
    <w:rsid w:val="001C4728"/>
    <w:rsid w:val="001D7612"/>
    <w:rsid w:val="001E4CCF"/>
    <w:rsid w:val="00200DA4"/>
    <w:rsid w:val="00207E83"/>
    <w:rsid w:val="0022769F"/>
    <w:rsid w:val="00247B06"/>
    <w:rsid w:val="00252F13"/>
    <w:rsid w:val="00253775"/>
    <w:rsid w:val="00254B89"/>
    <w:rsid w:val="00283C72"/>
    <w:rsid w:val="002B27F4"/>
    <w:rsid w:val="002B44EA"/>
    <w:rsid w:val="002E5CAD"/>
    <w:rsid w:val="002F781E"/>
    <w:rsid w:val="00313611"/>
    <w:rsid w:val="00320066"/>
    <w:rsid w:val="00324403"/>
    <w:rsid w:val="00335B14"/>
    <w:rsid w:val="00366294"/>
    <w:rsid w:val="00372008"/>
    <w:rsid w:val="003850BD"/>
    <w:rsid w:val="00387421"/>
    <w:rsid w:val="003F586E"/>
    <w:rsid w:val="00400DE8"/>
    <w:rsid w:val="00421A59"/>
    <w:rsid w:val="00460FD3"/>
    <w:rsid w:val="004828BA"/>
    <w:rsid w:val="004900A1"/>
    <w:rsid w:val="004B1EBF"/>
    <w:rsid w:val="004D2D26"/>
    <w:rsid w:val="004E5E43"/>
    <w:rsid w:val="00510E57"/>
    <w:rsid w:val="00512525"/>
    <w:rsid w:val="00590528"/>
    <w:rsid w:val="005948A9"/>
    <w:rsid w:val="00597559"/>
    <w:rsid w:val="005A5A31"/>
    <w:rsid w:val="006318D6"/>
    <w:rsid w:val="006319E7"/>
    <w:rsid w:val="006417C9"/>
    <w:rsid w:val="006736BB"/>
    <w:rsid w:val="006875D3"/>
    <w:rsid w:val="00695F0B"/>
    <w:rsid w:val="006A355A"/>
    <w:rsid w:val="006A5035"/>
    <w:rsid w:val="006C4A32"/>
    <w:rsid w:val="006C6B55"/>
    <w:rsid w:val="006F070B"/>
    <w:rsid w:val="006F6D09"/>
    <w:rsid w:val="00720AEE"/>
    <w:rsid w:val="00720E92"/>
    <w:rsid w:val="007219FE"/>
    <w:rsid w:val="007242CE"/>
    <w:rsid w:val="00730203"/>
    <w:rsid w:val="0073066F"/>
    <w:rsid w:val="00731A63"/>
    <w:rsid w:val="00750192"/>
    <w:rsid w:val="007501B5"/>
    <w:rsid w:val="0076731B"/>
    <w:rsid w:val="0077354E"/>
    <w:rsid w:val="007A2C69"/>
    <w:rsid w:val="007D23D8"/>
    <w:rsid w:val="007E6BF7"/>
    <w:rsid w:val="00801FDF"/>
    <w:rsid w:val="00805000"/>
    <w:rsid w:val="00805182"/>
    <w:rsid w:val="00815D1E"/>
    <w:rsid w:val="008218D6"/>
    <w:rsid w:val="00826AEB"/>
    <w:rsid w:val="0084402C"/>
    <w:rsid w:val="00895A85"/>
    <w:rsid w:val="008B2CCC"/>
    <w:rsid w:val="008E6277"/>
    <w:rsid w:val="00903DCE"/>
    <w:rsid w:val="009235DF"/>
    <w:rsid w:val="00930441"/>
    <w:rsid w:val="009578E1"/>
    <w:rsid w:val="0099297A"/>
    <w:rsid w:val="009A10C8"/>
    <w:rsid w:val="009A2F61"/>
    <w:rsid w:val="009A6934"/>
    <w:rsid w:val="009B22BC"/>
    <w:rsid w:val="009B6526"/>
    <w:rsid w:val="009C4ACF"/>
    <w:rsid w:val="009C4E23"/>
    <w:rsid w:val="009C518B"/>
    <w:rsid w:val="009F3F44"/>
    <w:rsid w:val="009F728A"/>
    <w:rsid w:val="00A24375"/>
    <w:rsid w:val="00A40943"/>
    <w:rsid w:val="00A446EE"/>
    <w:rsid w:val="00A47CB3"/>
    <w:rsid w:val="00A51383"/>
    <w:rsid w:val="00A81AE9"/>
    <w:rsid w:val="00AD77B6"/>
    <w:rsid w:val="00AE4619"/>
    <w:rsid w:val="00AF6DA6"/>
    <w:rsid w:val="00AF779B"/>
    <w:rsid w:val="00B040A6"/>
    <w:rsid w:val="00B11FBC"/>
    <w:rsid w:val="00B12F28"/>
    <w:rsid w:val="00B239A2"/>
    <w:rsid w:val="00B350BE"/>
    <w:rsid w:val="00B436CC"/>
    <w:rsid w:val="00B64804"/>
    <w:rsid w:val="00B81C4A"/>
    <w:rsid w:val="00BE774B"/>
    <w:rsid w:val="00C07164"/>
    <w:rsid w:val="00C139F2"/>
    <w:rsid w:val="00C36F7A"/>
    <w:rsid w:val="00C75D44"/>
    <w:rsid w:val="00C81194"/>
    <w:rsid w:val="00C97361"/>
    <w:rsid w:val="00CC38E9"/>
    <w:rsid w:val="00CD0373"/>
    <w:rsid w:val="00CD6CEA"/>
    <w:rsid w:val="00CD716E"/>
    <w:rsid w:val="00CE3EC3"/>
    <w:rsid w:val="00CF579E"/>
    <w:rsid w:val="00D0540A"/>
    <w:rsid w:val="00D27FFD"/>
    <w:rsid w:val="00D34D45"/>
    <w:rsid w:val="00D739C7"/>
    <w:rsid w:val="00D84640"/>
    <w:rsid w:val="00DB3636"/>
    <w:rsid w:val="00DD31BE"/>
    <w:rsid w:val="00DD70DE"/>
    <w:rsid w:val="00E00EB8"/>
    <w:rsid w:val="00E606F0"/>
    <w:rsid w:val="00E776F3"/>
    <w:rsid w:val="00E94D84"/>
    <w:rsid w:val="00ED17A4"/>
    <w:rsid w:val="00EE3B31"/>
    <w:rsid w:val="00F155EF"/>
    <w:rsid w:val="00F4481B"/>
    <w:rsid w:val="00F73E8D"/>
    <w:rsid w:val="00F960AE"/>
    <w:rsid w:val="00FA6D9A"/>
    <w:rsid w:val="00FB2F31"/>
    <w:rsid w:val="00FB6412"/>
    <w:rsid w:val="00FC3A6F"/>
    <w:rsid w:val="00FF0416"/>
    <w:rsid w:val="00F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F660F89"/>
  <w15:chartTrackingRefBased/>
  <w15:docId w15:val="{FED87F8B-6B81-4BEE-8900-A5E8F078C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0EB8"/>
    <w:pPr>
      <w:spacing w:after="160" w:line="259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6A355A"/>
    <w:pPr>
      <w:keepNext/>
      <w:tabs>
        <w:tab w:val="left" w:pos="450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Arial" w:eastAsia="Times New Roman" w:hAnsi="Arial"/>
      <w:b/>
      <w:color w:val="00008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6A355A"/>
    <w:rPr>
      <w:rFonts w:ascii="Arial" w:eastAsia="Times New Roman" w:hAnsi="Arial"/>
      <w:b/>
      <w:color w:val="000080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A47C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2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97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3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73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2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97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16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8909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604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94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5979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076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655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6684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264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2476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8070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43673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7729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7292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2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tif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newvillage.doncaster.sch.uk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Documents\Letters%20to%20parents%20&amp;%20chn\New%20Headed%20pap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998713-5D4C-4850-9E28-AD13167F4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Headed paper</Template>
  <TotalTime>0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Mckechnie</dc:creator>
  <cp:keywords/>
  <dc:description/>
  <cp:lastModifiedBy>Victoria Simmons</cp:lastModifiedBy>
  <cp:revision>2</cp:revision>
  <cp:lastPrinted>2018-02-08T10:31:00Z</cp:lastPrinted>
  <dcterms:created xsi:type="dcterms:W3CDTF">2024-07-18T07:37:00Z</dcterms:created>
  <dcterms:modified xsi:type="dcterms:W3CDTF">2024-07-18T07:37:00Z</dcterms:modified>
</cp:coreProperties>
</file>